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38DB" w:rsidRPr="001F0973" w:rsidRDefault="00E638DB" w:rsidP="00657D4A">
      <w:pPr>
        <w:pStyle w:val="NoSpacing"/>
        <w:jc w:val="center"/>
        <w:rPr>
          <w:b/>
        </w:rPr>
      </w:pPr>
      <w:r w:rsidRPr="001F0973">
        <w:rPr>
          <w:b/>
        </w:rPr>
        <w:t>Отчёт</w:t>
      </w:r>
    </w:p>
    <w:p w:rsidR="00E638DB" w:rsidRPr="001F0973" w:rsidRDefault="00E638DB" w:rsidP="00657D4A">
      <w:pPr>
        <w:pStyle w:val="NoSpacing"/>
        <w:jc w:val="center"/>
        <w:rPr>
          <w:b/>
        </w:rPr>
      </w:pPr>
      <w:r w:rsidRPr="001F0973">
        <w:rPr>
          <w:b/>
        </w:rPr>
        <w:t>председателя ППО МБДОУ 25 «ЗАБАВА».</w:t>
      </w:r>
    </w:p>
    <w:p w:rsidR="00E638DB" w:rsidRPr="001F0973" w:rsidRDefault="00E638DB" w:rsidP="00657D4A">
      <w:pPr>
        <w:pStyle w:val="NoSpacing"/>
        <w:jc w:val="center"/>
        <w:rPr>
          <w:b/>
        </w:rPr>
      </w:pPr>
    </w:p>
    <w:p w:rsidR="00E638DB" w:rsidRDefault="00E638DB" w:rsidP="00515DD7">
      <w:pPr>
        <w:pStyle w:val="NoSpacing"/>
      </w:pPr>
      <w:r>
        <w:t xml:space="preserve">         Количество работающих в Учреждении всего 27 человек. Из них: основные работники- 27,совместителей. В отпуске по уходу за ребёнком до 1,5 лет- находится один сотрудник, до 3 лет-нет. Количество членов профсоюза-27.  Пенсионеров 13,из них  работающих 7, не работа</w:t>
      </w:r>
      <w:r>
        <w:t>ю</w:t>
      </w:r>
      <w:r>
        <w:t xml:space="preserve">щих 6. В 2017 году принято 2 человека в профсоюз. </w:t>
      </w:r>
    </w:p>
    <w:p w:rsidR="00E638DB" w:rsidRDefault="00E638DB" w:rsidP="00515DD7">
      <w:pPr>
        <w:pStyle w:val="NoSpacing"/>
      </w:pPr>
      <w:r>
        <w:t xml:space="preserve">       С целью привлечения  в состав первичной профсоюзной организации вновь устроившег</w:t>
      </w:r>
      <w:r>
        <w:t>о</w:t>
      </w:r>
      <w:r>
        <w:t>ся сотрудника, организована   система информирования работников. Даётся понимание того, что в</w:t>
      </w:r>
      <w:r>
        <w:t>ы</w:t>
      </w:r>
      <w:r>
        <w:t>годно и полезно быть членом профсоюза - перечисления 1% от заработной платы гарант</w:t>
      </w:r>
      <w:r>
        <w:t>и</w:t>
      </w:r>
      <w:r>
        <w:t>руют: --</w:t>
      </w:r>
    </w:p>
    <w:p w:rsidR="00E638DB" w:rsidRDefault="00E638DB" w:rsidP="00515DD7">
      <w:pPr>
        <w:pStyle w:val="NoSpacing"/>
      </w:pPr>
      <w:r>
        <w:t>-правовую защиту и содействие занятости;</w:t>
      </w:r>
    </w:p>
    <w:p w:rsidR="00E638DB" w:rsidRDefault="00E638DB" w:rsidP="00515DD7">
      <w:pPr>
        <w:pStyle w:val="NoSpacing"/>
      </w:pPr>
      <w:r>
        <w:t>- охрану труда;</w:t>
      </w:r>
    </w:p>
    <w:p w:rsidR="00E638DB" w:rsidRDefault="00E638DB" w:rsidP="00515DD7">
      <w:pPr>
        <w:pStyle w:val="NoSpacing"/>
      </w:pPr>
      <w:r>
        <w:t>- льготы при аттестации,;</w:t>
      </w:r>
    </w:p>
    <w:p w:rsidR="00E638DB" w:rsidRDefault="00E638DB" w:rsidP="00515DD7">
      <w:pPr>
        <w:pStyle w:val="NoSpacing"/>
      </w:pPr>
      <w:r>
        <w:t xml:space="preserve"> -материальную помощь;</w:t>
      </w:r>
    </w:p>
    <w:p w:rsidR="00E638DB" w:rsidRDefault="00E638DB" w:rsidP="00515DD7">
      <w:pPr>
        <w:pStyle w:val="NoSpacing"/>
      </w:pPr>
      <w:r>
        <w:t xml:space="preserve"> -возможность пользоваться сан</w:t>
      </w:r>
      <w:r>
        <w:t>а</w:t>
      </w:r>
      <w:r>
        <w:t>торно-курортным лечением и отдыхом.</w:t>
      </w:r>
    </w:p>
    <w:p w:rsidR="00E638DB" w:rsidRDefault="00E638DB" w:rsidP="00515DD7">
      <w:pPr>
        <w:pStyle w:val="NoSpacing"/>
      </w:pPr>
      <w:r>
        <w:t xml:space="preserve">  Все пункты коллективного договора в течении 2016 года выполнены.  Женщины, имеющие д</w:t>
      </w:r>
      <w:r>
        <w:t>е</w:t>
      </w:r>
      <w:r>
        <w:t>тей до 16 лет, пользуются свободными 2 часами времени в неделю.</w:t>
      </w:r>
    </w:p>
    <w:p w:rsidR="00E638DB" w:rsidRDefault="00E638DB" w:rsidP="00A52666">
      <w:pPr>
        <w:pStyle w:val="NoSpacing"/>
        <w:ind w:firstLine="708"/>
      </w:pPr>
      <w:r>
        <w:t>Восемь детей сотрудников получили новогодние подарки. Неработающим пенсионерам были сделаны подарки( продуктовые наборы) ко Дню пожилого человека.  Одному работнику т</w:t>
      </w:r>
      <w:r>
        <w:t>ы</w:t>
      </w:r>
      <w:r>
        <w:t>ла был сделан подарок ко Дню Победы. Поздравили юбиляров -   двух пенсионеров с 80 летием, один  юбиляр -65 лет, два юбляра-55 лет.  К 8 Марта  женщинам  детского сада были вручены п</w:t>
      </w:r>
      <w:r>
        <w:t>о</w:t>
      </w:r>
      <w:r>
        <w:t>дарки.  Все профсоюзные средства использованы целенаправленно.</w:t>
      </w:r>
    </w:p>
    <w:p w:rsidR="00E638DB" w:rsidRDefault="00E638DB" w:rsidP="00515DD7">
      <w:pPr>
        <w:pStyle w:val="NoSpacing"/>
      </w:pPr>
      <w:r>
        <w:t xml:space="preserve"> В « Соглашение» внесены дополнительные меры социальной защиты: « О трудовых отношениях, рабочем времени и времени отдыха» п.3.1.3. и п..3.8., «</w:t>
      </w:r>
    </w:p>
    <w:p w:rsidR="00E638DB" w:rsidRDefault="00E638DB" w:rsidP="00515DD7">
      <w:pPr>
        <w:pStyle w:val="NoSpacing"/>
      </w:pPr>
      <w:r>
        <w:t xml:space="preserve"> В ДОУ создаются все условия для профессионального роста педагогического состава. Это очень важно на современном этапе, т.к. рынок труда диктует повышенные профессиональные требов</w:t>
      </w:r>
      <w:r>
        <w:t>а</w:t>
      </w:r>
      <w:r>
        <w:t>ния к педагогам. Меняется система взаимоотношений педагогов в коллективе, она выходит на уровень социального партнёрства. Стилем жизни  педагогов становится участие в различных пр</w:t>
      </w:r>
      <w:r>
        <w:t>о</w:t>
      </w:r>
      <w:r>
        <w:t>фессиональных конкурсах, педагоги принимают активное участие в конкурсах различного уровн</w:t>
      </w:r>
      <w:r>
        <w:t>я</w:t>
      </w:r>
      <w:r>
        <w:t>.</w:t>
      </w:r>
    </w:p>
    <w:p w:rsidR="00E638DB" w:rsidRDefault="00E638DB" w:rsidP="00515DD7">
      <w:pPr>
        <w:pStyle w:val="NoSpacing"/>
      </w:pPr>
      <w:r>
        <w:t>В соответствии с соглашением по охране труда администрация МБДОУ приобрела спецодежду для поваров, халаты, орудия труда-лопаты. План по охране труда выполнен на 80%.</w:t>
      </w:r>
    </w:p>
    <w:p w:rsidR="00E638DB" w:rsidRDefault="00E638DB" w:rsidP="00515DD7">
      <w:pPr>
        <w:pStyle w:val="NoSpacing"/>
      </w:pPr>
      <w:r>
        <w:t xml:space="preserve">      Для  информирования сотрудников имеются стенды по охране труда  и «Профсоюзный уг</w:t>
      </w:r>
      <w:r>
        <w:t>о</w:t>
      </w:r>
      <w:r>
        <w:t>лок». знакомящие с новыми локальными документами,  положениями.  Каждому сотруднику д</w:t>
      </w:r>
      <w:r>
        <w:t>о</w:t>
      </w:r>
      <w:r>
        <w:t>водится приглашения на различные мероприятия, сообщения о имеющихся путёвках для санато</w:t>
      </w:r>
      <w:r>
        <w:t>р</w:t>
      </w:r>
      <w:r>
        <w:t>но-куротных лечений и в детские оздоровительные лагеря.</w:t>
      </w:r>
    </w:p>
    <w:p w:rsidR="00E638DB" w:rsidRDefault="00E638DB" w:rsidP="00515DD7">
      <w:pPr>
        <w:pStyle w:val="NoSpacing"/>
      </w:pPr>
      <w:r>
        <w:t xml:space="preserve"> На детский сад ежегодно оформляется подписка  на газету» « Мой профсоюз». На сайте детского сада есть профсоюзная стр</w:t>
      </w:r>
      <w:r>
        <w:t>а</w:t>
      </w:r>
      <w:r>
        <w:t>ничка.</w:t>
      </w:r>
    </w:p>
    <w:p w:rsidR="00E638DB" w:rsidRDefault="00E638DB" w:rsidP="00515DD7">
      <w:pPr>
        <w:pStyle w:val="NoSpacing"/>
      </w:pPr>
      <w:r>
        <w:t xml:space="preserve"> В2016 году внутри детского сада был организован и проведён семейный праздник для сотрудн</w:t>
      </w:r>
      <w:r>
        <w:t>и</w:t>
      </w:r>
      <w:r>
        <w:t xml:space="preserve">ков и их семей «Дружная семья».  В начале учебного года проведён конкурс между группами «Безопасная  среда». </w:t>
      </w:r>
    </w:p>
    <w:p w:rsidR="00E638DB" w:rsidRDefault="00E638DB" w:rsidP="00515DD7">
      <w:pPr>
        <w:pStyle w:val="NoSpacing"/>
      </w:pPr>
      <w:r>
        <w:t xml:space="preserve"> Каждый сотрудник осознаёт ценность здоровья и стремится к здоровому образу жизни. Ежегодно организуется медицинский профосмотр, все сотрудники прошли диспансеризацию. </w:t>
      </w:r>
      <w:bookmarkStart w:id="0" w:name="_GoBack"/>
      <w:bookmarkEnd w:id="0"/>
      <w:r>
        <w:t>План профс</w:t>
      </w:r>
      <w:r>
        <w:t>о</w:t>
      </w:r>
      <w:r>
        <w:t>юзной организации за 2016 год выполнен.</w:t>
      </w:r>
    </w:p>
    <w:p w:rsidR="00E638DB" w:rsidRDefault="00E638DB" w:rsidP="001F0973">
      <w:pPr>
        <w:pStyle w:val="NoSpacing"/>
      </w:pPr>
      <w:r>
        <w:t xml:space="preserve"> </w:t>
      </w:r>
    </w:p>
    <w:sectPr w:rsidR="00E638DB" w:rsidSect="00E803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autoHyphenation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75A19"/>
    <w:rsid w:val="000720A5"/>
    <w:rsid w:val="001D1DEB"/>
    <w:rsid w:val="001F0973"/>
    <w:rsid w:val="00320DDB"/>
    <w:rsid w:val="00343778"/>
    <w:rsid w:val="00395626"/>
    <w:rsid w:val="004922D7"/>
    <w:rsid w:val="0051280D"/>
    <w:rsid w:val="00515219"/>
    <w:rsid w:val="00515DD7"/>
    <w:rsid w:val="005C0003"/>
    <w:rsid w:val="005F1CAA"/>
    <w:rsid w:val="006001F3"/>
    <w:rsid w:val="00657D4A"/>
    <w:rsid w:val="006B7C2F"/>
    <w:rsid w:val="007316AD"/>
    <w:rsid w:val="00760A02"/>
    <w:rsid w:val="00790C39"/>
    <w:rsid w:val="007E3B3C"/>
    <w:rsid w:val="009107A8"/>
    <w:rsid w:val="009229BC"/>
    <w:rsid w:val="00935610"/>
    <w:rsid w:val="00A10CC6"/>
    <w:rsid w:val="00A52666"/>
    <w:rsid w:val="00B75A19"/>
    <w:rsid w:val="00BC7C04"/>
    <w:rsid w:val="00CA6E27"/>
    <w:rsid w:val="00E12BBB"/>
    <w:rsid w:val="00E46208"/>
    <w:rsid w:val="00E638DB"/>
    <w:rsid w:val="00E80380"/>
    <w:rsid w:val="00F01573"/>
    <w:rsid w:val="00FA78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0380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343778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311</TotalTime>
  <Pages>1</Pages>
  <Words>448</Words>
  <Characters>2556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Ландыш</dc:creator>
  <cp:keywords/>
  <dc:description/>
  <cp:lastModifiedBy>Admin</cp:lastModifiedBy>
  <cp:revision>6</cp:revision>
  <cp:lastPrinted>2017-02-07T10:34:00Z</cp:lastPrinted>
  <dcterms:created xsi:type="dcterms:W3CDTF">2016-02-13T08:19:00Z</dcterms:created>
  <dcterms:modified xsi:type="dcterms:W3CDTF">2017-02-07T11:00:00Z</dcterms:modified>
</cp:coreProperties>
</file>